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Сценарий праздника</w:t>
      </w:r>
    </w:p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(«Выпускной бал»)</w:t>
      </w:r>
    </w:p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Цель: Создание эмоционально-положительной атмосферы и праздничного настроения выпускников и гостей мероприятия.</w:t>
      </w:r>
    </w:p>
    <w:p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Задачи: </w:t>
      </w:r>
    </w:p>
    <w:p>
      <w:pPr>
        <w:pStyle w:val="19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Развитие творческих способностей (танцы, песни, стихи), уверенности в себе.</w:t>
      </w:r>
    </w:p>
    <w:p>
      <w:pPr>
        <w:pStyle w:val="19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Формирование  у детей и родителей чувства благодарности  сотрудникам детского сада.</w:t>
      </w:r>
    </w:p>
    <w:p>
      <w:pPr>
        <w:pStyle w:val="19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Воспитывать желание хорошо учиться в школе.</w:t>
      </w:r>
    </w:p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  <w:t>Действующие лица:</w:t>
      </w: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Ведущие, Шапокляк.</w:t>
      </w:r>
    </w:p>
    <w:p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firstLine="360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  <w:t>Репертуар:</w:t>
      </w:r>
    </w:p>
    <w:p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Танец – вход «Мы маленькие звезды»</w:t>
      </w:r>
    </w:p>
    <w:p>
      <w:pPr>
        <w:numPr>
          <w:ilvl w:val="0"/>
          <w:numId w:val="2"/>
        </w:numPr>
        <w:spacing w:after="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Песня «Детский сад» А. Филиппенко</w:t>
      </w:r>
    </w:p>
    <w:p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Танец  со шляпами - мальчики</w:t>
      </w:r>
    </w:p>
    <w:p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Танец  с гимнастическими палочками - девочки</w:t>
      </w:r>
    </w:p>
    <w:p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Танец  малышей «Матрешки» </w:t>
      </w:r>
    </w:p>
    <w:p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Песня «Детский сад, прощай!»</w:t>
      </w:r>
    </w:p>
    <w:p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Песня от педагогов «Это песенка для вас!..»</w:t>
      </w:r>
    </w:p>
    <w:p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Танец «Первоклашки» </w:t>
      </w:r>
    </w:p>
    <w:p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Песня от родителей.</w:t>
      </w:r>
    </w:p>
    <w:p>
      <w:pPr>
        <w:spacing w:after="0" w:line="240" w:lineRule="auto"/>
        <w:ind w:left="36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bookmarkStart w:id="0" w:name="_GoBack"/>
      <w:bookmarkEnd w:id="0"/>
    </w:p>
    <w:p>
      <w:pPr>
        <w:spacing w:after="0" w:line="240" w:lineRule="auto"/>
        <w:ind w:left="72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left="720"/>
        <w:jc w:val="center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  <w:t>ХОД МЕРОПРИЯТИЯ:</w:t>
      </w:r>
    </w:p>
    <w:p>
      <w:pPr>
        <w:spacing w:after="0" w:line="240" w:lineRule="auto"/>
        <w:ind w:firstLine="360"/>
        <w:jc w:val="center"/>
        <w:rPr>
          <w:rFonts w:ascii="Times New Roman" w:eastAsia="Times New Roman" w:hAnsi="Times New Roman"/>
          <w:i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color w:val="111111"/>
          <w:sz w:val="24"/>
          <w:szCs w:val="24"/>
          <w:lang w:eastAsia="ru-RU"/>
        </w:rPr>
        <w:t>Звучит торжественная музыка входит музыкальный руководитель в зал.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Муз. рук: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Добрый день, уважаемые родители, сотрудники детского сада! 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Сегодня у ваших детей первый выпускной.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Я поздравляю Вас с этим торжеством! 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Ну, что тут поделать? Выросли дети!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 пусть им повсюду солнышко светит!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праздник торжественно мы открываем,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воспитателей в зал приглашаем!</w:t>
      </w:r>
    </w:p>
    <w:p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(Звучат фанфары, в зал входят ведущие – воспитатели)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Сегодня в нашем светлом зале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Ребят увидим мы в последний раз,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Здесь будет много радости и капелька печали…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Они от нас уходят в первый класс!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Но музыка вихрем врывается в зал,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Зачем говорить много слов?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Пусть будут улыбки на лицах сиять,</w:t>
      </w: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Приветствуйте выпускников!</w:t>
      </w:r>
    </w:p>
    <w:p>
      <w:pPr>
        <w:shd w:val="clear" w:color="auto" w:fill="FFFFFF"/>
        <w:spacing w:after="0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(аплодисменты)</w:t>
      </w:r>
    </w:p>
    <w:p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highlight w:val="yellow"/>
        </w:rPr>
        <w:t>Танец - вход «Мы маленькие звезды»</w:t>
      </w:r>
    </w:p>
    <w:p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После танца строятся в одну линию  перед зрителями. </w:t>
      </w:r>
    </w:p>
    <w:p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Чтение стихов</w:t>
      </w:r>
    </w:p>
    <w:p>
      <w:pPr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1. 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Сегодня праздник удивительный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Он не простой, а заключительный!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тех, кто в школу собирается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Чудесный праздник начинается!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Вот и уходим из детского сада,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Осенью в школу нам поступать,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Знаем, что много учиться всем надо,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людьми настоящими  стать.</w:t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Солнце лучиком веселым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окна радостно стучит,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гордимся мы сегодня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Словом важным: «Выпускник».</w:t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Куклы, мишки и петрушки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Грустно смотрят на ребят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свидания игрушки,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свиданья, детский сад!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сумке новые тетрадки,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Ручки и карандаши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свидания, лошадки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уже не малыши.</w:t>
      </w: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ВЕДУЩИЙ: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Да, грустите вы немного,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Но время не вернуть назад,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вам пора, пора в дорогу,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highlight w:val="yellow"/>
        </w:rPr>
        <w:t>ВСЕ ДЕТИ:</w:t>
      </w:r>
      <w:r>
        <w:rPr>
          <w:rFonts w:ascii="Times New Roman" w:hAnsi="Times New Roman"/>
          <w:sz w:val="24"/>
          <w:szCs w:val="24"/>
          <w:highlight w:val="yellow"/>
        </w:rPr>
        <w:t xml:space="preserve"> Прощай, Любимый детский сад!</w:t>
      </w:r>
    </w:p>
    <w:p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highlight w:val="yellow"/>
        </w:rPr>
        <w:t>Песня «Детский сад» А. Филиппенко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ВЕДУЩИЙ:</w:t>
      </w:r>
      <w:r>
        <w:rPr>
          <w:rFonts w:ascii="Times New Roman" w:cs="Times New Roman" w:hAnsi="Times New Roman"/>
          <w:sz w:val="24"/>
          <w:szCs w:val="24"/>
        </w:rPr>
        <w:t xml:space="preserve"> А помните, как раньше вы – крошки и малышки –</w:t>
        <w:br/>
        <w:t>Не умели натянуть на себя штанишки,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 утрам без пап и мам плакали, рыдали,</w:t>
        <w:br/>
        <w:t>И промокшие носы мы вам вытирали.</w:t>
        <w:br/>
        <w:t>Дни за днями проходили, было трудно и легко…</w:t>
        <w:br/>
        <w:t>Как могли мы вас учили, и теперь вы О-ГО-ГО!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Встречайте! Вас пришли поздравить  малыши!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</w:p>
    <w:p>
      <w:pPr>
        <w:pStyle w:val="28"/>
        <w:jc w:val="center"/>
        <w:rPr>
          <w:rFonts w:ascii="Times New Roman" w:cs="Times New Roman" w:hAnsi="Times New Roman"/>
          <w:i/>
          <w:sz w:val="24"/>
          <w:szCs w:val="24"/>
        </w:rPr>
        <w:sectPr>
          <w:footerReference w:type="default" r:id="rId2"/>
          <w:type w:val="continuous"/>
          <w:pgSz w:w="11906" w:h="16838"/>
          <w:pgMar w:top="1134" w:right="850" w:bottom="1134" w:left="1701" w:header="708" w:footer="708" w:gutter="0"/>
          <w:docGrid w:linePitch="360" w:charSpace="0"/>
        </w:sectPr>
      </w:pPr>
      <w:r>
        <w:rPr>
          <w:rFonts w:ascii="Times New Roman" w:cs="Times New Roman" w:hAnsi="Times New Roman"/>
          <w:i/>
          <w:sz w:val="24"/>
          <w:szCs w:val="24"/>
          <w:highlight w:val="yellow"/>
        </w:rPr>
        <w:t xml:space="preserve"> Звучит музыка, в зал заходят малыши и воспитатель.</w:t>
      </w:r>
    </w:p>
    <w:p>
      <w:pPr>
        <w:pStyle w:val="28"/>
        <w:rPr>
          <w:rFonts w:ascii="Times New Roman" w:cs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i/>
          <w:sz w:val="24"/>
          <w:szCs w:val="24"/>
          <w:u w:val="single"/>
        </w:rPr>
        <w:t>Малыши и педагог: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Ой, какие вы большие!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 почти до потолка,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Мы мечтаем стать такими,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Но не выросли пока.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</w:p>
    <w:p>
      <w:pPr>
        <w:pStyle w:val="28"/>
        <w:rPr>
          <w:rFonts w:ascii="Times New Roman" w:cs="Times New Roman" w:hAnsi="Times New Roman"/>
          <w:sz w:val="24"/>
          <w:szCs w:val="24"/>
        </w:rPr>
      </w:pPr>
    </w:p>
    <w:p>
      <w:pPr>
        <w:pStyle w:val="28"/>
        <w:rPr>
          <w:rFonts w:ascii="Times New Roman" w:cs="Times New Roman" w:hAnsi="Times New Roman"/>
          <w:sz w:val="24"/>
          <w:szCs w:val="24"/>
        </w:rPr>
      </w:pPr>
    </w:p>
    <w:p>
      <w:pPr>
        <w:pStyle w:val="28"/>
        <w:rPr>
          <w:rFonts w:ascii="Times New Roman" w:cs="Times New Roman" w:hAnsi="Times New Roman"/>
          <w:sz w:val="24"/>
          <w:szCs w:val="24"/>
        </w:rPr>
      </w:pPr>
    </w:p>
    <w:p>
      <w:pPr>
        <w:pStyle w:val="28"/>
        <w:rPr>
          <w:rFonts w:ascii="Times New Roman" w:cs="Times New Roman" w:hAnsi="Times New Roman"/>
          <w:sz w:val="24"/>
          <w:szCs w:val="24"/>
        </w:rPr>
      </w:pP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Мы пришли проститься с вами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 хотим вам пожелать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Лишь четверки и пятерки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уроках получать</w:t>
      </w:r>
    </w:p>
    <w:p>
      <w:pPr>
        <w:pStyle w:val="28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Поздравляем вас, ребята,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 вашим первым выпускным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Мы за вас, конечно, рады,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Но немножечко грустим.</w:t>
      </w:r>
    </w:p>
    <w:p>
      <w:pPr>
        <w:pStyle w:val="28"/>
        <w:rPr>
          <w:rFonts w:ascii="Times New Roman" w:cs="Times New Roman" w:hAnsi="Times New Roman"/>
          <w:sz w:val="24"/>
          <w:szCs w:val="24"/>
        </w:rPr>
      </w:pPr>
    </w:p>
    <w:p>
      <w:pPr>
        <w:pStyle w:val="28"/>
        <w:rPr>
          <w:rFonts w:ascii="Times New Roman" w:cs="Times New Roman" w:hAnsi="Times New Roman"/>
          <w:b/>
          <w:i/>
          <w:sz w:val="24"/>
          <w:szCs w:val="24"/>
          <w:u w:val="single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 w:charSpace="0"/>
        </w:sectPr>
      </w:pPr>
    </w:p>
    <w:p>
      <w:pPr>
        <w:pStyle w:val="28"/>
        <w:rPr>
          <w:color w:val="000000"/>
        </w:rPr>
      </w:pPr>
      <w:r>
        <w:rPr>
          <w:rFonts w:ascii="Times New Roman" w:cs="Times New Roman" w:hAnsi="Times New Roman"/>
          <w:b/>
          <w:i/>
          <w:sz w:val="24"/>
          <w:szCs w:val="24"/>
          <w:u w:val="single"/>
        </w:rPr>
        <w:t xml:space="preserve">Воспитатель:   </w:t>
      </w:r>
      <w:r>
        <w:rPr>
          <w:rFonts w:ascii="Times New Roman" w:cs="Times New Roman" w:hAnsi="Times New Roman"/>
          <w:sz w:val="24"/>
          <w:szCs w:val="24"/>
        </w:rPr>
        <w:t>Наши малыши приготовили для вас веселый танец.</w:t>
      </w:r>
    </w:p>
    <w:p>
      <w:pPr>
        <w:pStyle w:val="28"/>
        <w:jc w:val="center"/>
        <w:rPr>
          <w:rFonts w:ascii="Times New Roman" w:cs="Times New Roman" w:hAnsi="Times New Roman"/>
          <w:b/>
          <w:i/>
          <w:sz w:val="24"/>
          <w:szCs w:val="24"/>
          <w:u w:val="single"/>
        </w:rPr>
      </w:pPr>
      <w:r>
        <w:rPr>
          <w:rStyle w:val="20"/>
          <w:rFonts w:ascii="Times New Roman" w:cs="Times New Roman" w:hAnsi="Times New Roman"/>
          <w:b/>
          <w:bCs/>
          <w:color w:val="000000"/>
          <w:sz w:val="32"/>
          <w:szCs w:val="32"/>
        </w:rPr>
        <w:t>       </w:t>
      </w:r>
      <w:r>
        <w:rPr>
          <w:rStyle w:val="20"/>
          <w:rFonts w:ascii="Times New Roman" w:cs="Times New Roman" w:hAnsi="Times New Roman"/>
          <w:b/>
          <w:bCs/>
          <w:color w:val="000000"/>
          <w:sz w:val="32"/>
          <w:szCs w:val="32"/>
          <w:highlight w:val="yellow"/>
        </w:rPr>
        <w:t>Танец «МАТРЁШКИ»</w:t>
      </w:r>
    </w:p>
    <w:p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ВЕДУЩИЙ: </w:t>
      </w:r>
      <w:r>
        <w:rPr>
          <w:rFonts w:ascii="Times New Roman" w:hAnsi="Times New Roman"/>
          <w:color w:val="000000"/>
          <w:sz w:val="24"/>
          <w:szCs w:val="24"/>
        </w:rPr>
        <w:t>Ой, забавные, смешные!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Были ведь и вы такие.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 немного подрастут,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Тоже в школу к вам придут.</w:t>
      </w:r>
    </w:p>
    <w:p>
      <w:pPr>
        <w:pStyle w:val="22"/>
        <w:shd w:val="clear" w:color="auto" w:fill="FFFFFF"/>
        <w:spacing w:before="0" w:beforeAutospacing="0" w:after="0" w:afterAutospacing="0"/>
        <w:jc w:val="center"/>
        <w:rPr>
          <w:rStyle w:val="23"/>
          <w:b/>
          <w:bCs/>
          <w:i/>
          <w:iCs/>
          <w:color w:val="000000"/>
          <w:shd w:val="clear" w:color="auto" w:fill="FFFFFF"/>
        </w:rPr>
      </w:pPr>
      <w:r>
        <w:rPr>
          <w:rStyle w:val="23"/>
          <w:b/>
          <w:bCs/>
          <w:i/>
          <w:iCs/>
          <w:color w:val="000000"/>
          <w:shd w:val="clear" w:color="auto" w:fill="FFFFFF"/>
        </w:rPr>
        <w:t>ДЕТИ УГОЩАЮТ МАЛЫШЕЙ И ПРОВОЖАЮТ ЗА ЗАНАВЕС, ВОЗВРАЩАЮСЯ ОБРАТНО.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Ведущая</w:t>
      </w:r>
      <w:r>
        <w:rPr>
          <w:rFonts w:ascii="Times New Roman" w:hAnsi="Times New Roman"/>
          <w:sz w:val="24"/>
          <w:szCs w:val="24"/>
        </w:rPr>
        <w:t xml:space="preserve">. Ребята, вас спешат поздравить ваши друзья. </w:t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yellow"/>
        </w:rPr>
        <w:t>ДЕТИ СТАРШЕЙ ГРУППЫ ЧИТАЮТ СТИХИ</w:t>
      </w:r>
    </w:p>
    <w:p>
      <w:pPr>
        <w:spacing w:after="0"/>
        <w:rPr>
          <w:rFonts w:ascii="Times New Roman" w:hAnsi="Times New Roman"/>
          <w:b/>
          <w:sz w:val="24"/>
          <w:szCs w:val="24"/>
        </w:rPr>
        <w:sectPr>
          <w:type w:val="continuous"/>
          <w:pgSz w:w="11906" w:h="16838"/>
          <w:pgMar w:top="1134" w:right="850" w:bottom="1134" w:left="1701" w:header="708" w:footer="708" w:gutter="0"/>
          <w:docGrid w:linePitch="360" w:charSpace="0"/>
        </w:sectPr>
      </w:pP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ВЕДУЩИЙ: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День за днем идут вперед.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Скоро школа распахнет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вами мир науки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 не знали детки скуки…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Наши милые ребята,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Дорогие дошколята.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выпускным вас поздравляем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Напоследок пожелаем: </w:t>
      </w: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ЛЕВА: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Хорошо себя ведите,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учитесь все на пять,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И, конечно, приходить,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садик, с нами поиграть.</w:t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ДЕМИД: 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сегодня друзей провожаем,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Детский сад покидают они.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души мы им пожелаем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Много радостных дней впереди!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 w:charSpace="0"/>
        </w:sectPr>
      </w:pP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yellow"/>
        </w:rPr>
        <w:t>ДЕТИ СЕЛИ НА СТУЛЬЧИКИ</w:t>
      </w:r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ВЕДУЩИЙ:</w:t>
      </w:r>
      <w:r>
        <w:rPr>
          <w:rFonts w:ascii="Times New Roman" w:hAnsi="Times New Roman"/>
          <w:sz w:val="24"/>
          <w:szCs w:val="24"/>
        </w:rPr>
        <w:t xml:space="preserve"> Сегодня в этом зале наши мальчики-  друзья станцуют вместе последний раз.</w:t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yellow"/>
        </w:rPr>
        <w:t>ТАНЕЦ  со шляпами</w:t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ВЕДУЩИЙ: Для поздравления приглашается заведующий... </w:t>
      </w:r>
    </w:p>
    <w:p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Выступление родителей</w:t>
      </w:r>
    </w:p>
    <w:p>
      <w:pPr>
        <w:pStyle w:val="22"/>
        <w:shd w:val="clear" w:color="auto" w:fill="FFFFFF"/>
        <w:spacing w:before="0" w:beforeAutospacing="0" w:after="0" w:afterAutospacing="0"/>
        <w:rPr>
          <w:rStyle w:val="23"/>
          <w:color w:val="000000"/>
        </w:rPr>
      </w:pPr>
      <w:r>
        <w:rPr>
          <w:rStyle w:val="23"/>
          <w:b/>
          <w:color w:val="000000"/>
        </w:rPr>
        <w:t>Ведущий:</w:t>
      </w:r>
      <w:r>
        <w:rPr>
          <w:rStyle w:val="23"/>
          <w:color w:val="000000"/>
        </w:rPr>
        <w:t xml:space="preserve"> Для поздравления приглашаем родителей наших выпускников</w:t>
      </w:r>
    </w:p>
    <w:p>
      <w:pPr>
        <w:pStyle w:val="22"/>
        <w:shd w:val="clear" w:color="auto" w:fill="FFFFFF"/>
        <w:spacing w:before="0" w:beforeAutospacing="0" w:after="0" w:afterAutospacing="0"/>
        <w:rPr>
          <w:rStyle w:val="23"/>
          <w:b/>
          <w:color w:val="000000"/>
        </w:rPr>
      </w:pPr>
      <w:r>
        <w:rPr>
          <w:rStyle w:val="23"/>
          <w:b/>
          <w:color w:val="000000"/>
        </w:rPr>
        <w:t>Родители:</w:t>
      </w:r>
    </w:p>
    <w:p>
      <w:pPr>
        <w:spacing w:after="0" w:line="240" w:lineRule="auto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Сегодня </w:t>
      </w:r>
      <w:r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прекрасный</w:t>
      </w:r>
      <w:r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день – сегодня выпускной у наших детей. Мы искренне рады этому событию, ведь мы так ждали его много лет.</w:t>
      </w:r>
    </w:p>
    <w:p>
      <w:pPr>
        <w:spacing w:after="0" w:line="240" w:lineRule="auto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Хотим поблагодарить всех сотрудников детского сада за вашу невероятную энергию, бесконечное терпение и преданность своему делу Спасибо за ежедневное спокойствие и уверенность в том, что с ребятами всё в порядке. За то, что с удовольствие шли к вам каждый день. За все красочные мероприятия, утренники, концерты. За развитие, воспитание непосед и всё то, что вы для них сделали. Пусть новые ребятишки, что придут в следующем году приносят вам радость и гордость. Радость от такого благородного занятия, как воспитание, а гордость – за результат ваших трудов.</w:t>
      </w:r>
    </w:p>
    <w:p>
      <w:pPr>
        <w:spacing w:after="0" w:line="240" w:lineRule="auto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Воспоминания переполняют нашу память, а радость смешивается с грустью прощания. Первый этап взросления позади, и мы вынуждены сказать: До свиданья, детский сад!</w:t>
      </w:r>
    </w:p>
    <w:p>
      <w:pPr>
        <w:spacing w:after="0" w:line="240" w:lineRule="auto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>
      <w:pPr>
        <w:spacing w:after="0" w:line="240" w:lineRule="auto"/>
        <w:ind w:firstLine="36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Дорогие наши педагоги:</w:t>
      </w:r>
      <w:r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........ </w:t>
      </w:r>
    </w:p>
    <w:p>
      <w:pPr>
        <w:spacing w:after="0" w:line="240" w:lineRule="auto"/>
        <w:ind w:firstLine="36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>
      <w:pPr>
        <w:spacing w:after="0" w:line="240" w:lineRule="auto"/>
        <w:ind w:firstLine="36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Мы бесконечно благодарны вам за то, что вы сделали для наших деток. Вы настоящие профессионалы, которым мы доверяли самое дорогое – наших детей. Вы дали им очень мощную подготовку к сложному и ответственному старту. Вы научили их не только завязывать шнурки и надевать колготки, но и не боятся новых открытий, с интересом узнавать мир и смело идти в новую школьную жизнь. Спасибо вам за вашу работу и душевное тепло, с которым вы подходите к своему делу. За ту искреннюю любовь и переживания,  с которыми вы воспитываете наших детей. Желаем вам только добра и благополучия. Пусть каждый день будет радостным, светлым и счастливым. </w:t>
      </w:r>
    </w:p>
    <w:p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Поздравили педагогов.</w:t>
      </w:r>
    </w:p>
    <w:p>
      <w:pPr>
        <w:spacing w:after="0" w:line="240" w:lineRule="auto"/>
        <w:rPr>
          <w:rStyle w:val="23"/>
        </w:rPr>
      </w:pPr>
      <w:r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Родители:</w:t>
      </w:r>
      <w:r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И для нашего любимого детского сада мы приготовили музыкальный подарок.</w:t>
      </w:r>
    </w:p>
    <w:p>
      <w:pPr>
        <w:spacing w:after="0" w:line="240" w:lineRule="auto"/>
        <w:jc w:val="center"/>
        <w:rPr>
          <w:rFonts w:ascii="Times New Roman" w:eastAsia="Times New Roman" w:hAnsi="Times New Roman"/>
          <w:spacing w:val="3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pacing w:val="3"/>
          <w:sz w:val="36"/>
          <w:szCs w:val="36"/>
          <w:lang w:eastAsia="ru-RU"/>
          <w:highlight w:val="yellow"/>
        </w:rPr>
        <w:t>Песня от родителей</w:t>
      </w:r>
    </w:p>
    <w:p>
      <w:pPr>
        <w:spacing w:after="0" w:line="240" w:lineRule="auto"/>
        <w:jc w:val="center"/>
        <w:rPr>
          <w:i/>
          <w:sz w:val="36"/>
          <w:szCs w:val="36"/>
        </w:rPr>
      </w:pPr>
      <w:r>
        <w:rPr>
          <w:rFonts w:ascii="Times New Roman" w:eastAsia="Times New Roman" w:hAnsi="Times New Roman"/>
          <w:i/>
          <w:spacing w:val="3"/>
          <w:sz w:val="36"/>
          <w:szCs w:val="36"/>
          <w:lang w:eastAsia="ru-RU"/>
        </w:rPr>
        <w:t>Родители сели на стульчики</w:t>
      </w:r>
    </w:p>
    <w:p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Ведущий: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 мире много сказок</w:t>
        <w:br/>
        <w:t>Грустных и смешных</w:t>
        <w:br/>
        <w:t>И прожить на свете</w:t>
        <w:br/>
        <w:t>Нам нельзя без них.</w:t>
        <w:br/>
        <w:t>В сказке может все случиться.</w:t>
        <w:br/>
        <w:t>Наша сказка впереди.</w:t>
        <w:br/>
        <w:t>Сказка в двери к нам стучится.</w:t>
        <w:br/>
        <w:t>Скажем сказке: «Заходи!»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i/>
          <w:iCs/>
          <w:color w:val="111111"/>
          <w:bdr w:val="none" w:sz="0" w:space="0" w:color="auto"/>
        </w:rPr>
        <w:t>(Под музыку входит </w:t>
      </w:r>
      <w:r>
        <w:rPr>
          <w:rStyle w:val="29"/>
          <w:i/>
          <w:iCs/>
          <w:color w:val="111111"/>
          <w:bdr w:val="none" w:sz="0" w:space="0" w:color="auto"/>
        </w:rPr>
        <w:t>Шапокляк с щеткой  и сумочкой</w:t>
      </w:r>
      <w:r>
        <w:rPr>
          <w:i/>
          <w:iCs/>
          <w:color w:val="111111"/>
          <w:bdr w:val="none" w:sz="0" w:space="0" w:color="auto"/>
        </w:rPr>
        <w:t>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Здравствуйте!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Здравствуйте.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i/>
          <w:iCs/>
          <w:color w:val="111111"/>
          <w:bdr w:val="none" w:sz="0" w:space="0" w:color="auto"/>
        </w:rPr>
        <w:t>(</w:t>
      </w:r>
      <w:r>
        <w:rPr>
          <w:rStyle w:val="29"/>
          <w:i/>
          <w:iCs/>
          <w:color w:val="111111"/>
          <w:bdr w:val="none" w:sz="0" w:space="0" w:color="auto"/>
        </w:rPr>
        <w:t>Шапокляк</w:t>
      </w:r>
      <w:r>
        <w:rPr>
          <w:i/>
          <w:iCs/>
          <w:color w:val="111111"/>
          <w:bdr w:val="none" w:sz="0" w:space="0" w:color="auto"/>
        </w:rPr>
        <w:t> ходит по залу и все чистит щеткой)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Какая просторная квартирка! У вас тут и пианино есть. А это кто же – все ваши детки?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Да!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И как вы с ними со всеми справляетесь?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Скажите, пожалуйста, а вы кто?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Я? Самая лучшая в мире няня, с французской фамилией – </w:t>
      </w: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! Услыхала, что вы собираетесь в школу и решила заглянуть к вам в гости. Я хочу дать вам вредные, ой…Ненужные…опять не то!. Очень полезные советы! Дети! Они пригодятся вам в школе.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Интересно.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На уроках можно болтать без умолку! Правильно? </w:t>
      </w:r>
      <w:r>
        <w:rPr>
          <w:i/>
          <w:iCs/>
          <w:color w:val="111111"/>
          <w:bdr w:val="none" w:sz="0" w:space="0" w:color="auto"/>
        </w:rPr>
        <w:t>(Нет.)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На перемене можно играть в футбол! Портфель, как мяч, в ворота – гол! </w:t>
      </w:r>
      <w:r>
        <w:rPr>
          <w:i/>
          <w:iCs/>
          <w:color w:val="111111"/>
          <w:bdr w:val="none" w:sz="0" w:space="0" w:color="auto"/>
        </w:rPr>
        <w:t>(Нет.)</w:t>
      </w:r>
      <w:r>
        <w:rPr>
          <w:color w:val="111111"/>
        </w:rPr>
        <w:t> </w:t>
      </w:r>
      <w:r>
        <w:rPr>
          <w:i/>
          <w:iCs/>
          <w:color w:val="111111"/>
          <w:bdr w:val="none" w:sz="0" w:space="0" w:color="auto"/>
        </w:rPr>
        <w:t>(Достает двойку.)</w:t>
      </w:r>
      <w:r>
        <w:rPr>
          <w:color w:val="111111"/>
        </w:rPr>
        <w:t> А вот это – самая лучшая оценка! Чтобы ее получить, не надо выполнять домашнее задание. Только и всего. </w:t>
      </w:r>
      <w:r>
        <w:rPr>
          <w:i/>
          <w:iCs/>
          <w:color w:val="111111"/>
          <w:bdr w:val="none" w:sz="0" w:space="0" w:color="auto"/>
        </w:rPr>
        <w:t>(Нет.)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Ребята, нам нужны такие советы? </w:t>
      </w:r>
      <w:r>
        <w:rPr>
          <w:i/>
          <w:iCs/>
          <w:color w:val="111111"/>
          <w:bdr w:val="none" w:sz="0" w:space="0" w:color="auto"/>
        </w:rPr>
        <w:t>(Нет.)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 </w:t>
      </w:r>
      <w:r>
        <w:rPr>
          <w:i/>
          <w:iCs/>
          <w:color w:val="111111"/>
          <w:bdr w:val="none" w:sz="0" w:space="0" w:color="auto"/>
        </w:rPr>
        <w:t>(удивляясь.)</w:t>
      </w:r>
      <w:r>
        <w:rPr>
          <w:color w:val="111111"/>
        </w:rPr>
        <w:t> Не нужны? Тогда у меня еще есть замечательные подарочки! Специально для вас! Для таких хороших деток мне ничего не жалко! Вот рогатка, чтобы в птичек пострелять! Пистолетик, чтоб друг друга обливать! А палкой-выручалкой по сторонам махать! Вот так! </w:t>
      </w:r>
      <w:r>
        <w:rPr>
          <w:i/>
          <w:iCs/>
          <w:color w:val="111111"/>
          <w:bdr w:val="none" w:sz="0" w:space="0" w:color="auto"/>
        </w:rPr>
        <w:t>(Машет.)</w:t>
      </w:r>
      <w:r>
        <w:rPr>
          <w:color w:val="111111"/>
        </w:rPr>
        <w:t> Правда, чудесные подарки? </w:t>
      </w:r>
      <w:r>
        <w:rPr>
          <w:i/>
          <w:iCs/>
          <w:color w:val="111111"/>
          <w:bdr w:val="none" w:sz="0" w:space="0" w:color="auto"/>
        </w:rPr>
        <w:t>(Нет.)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Заберите их назад! Эти вещи в школе вообще не нужны.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Это вам не нужны! А детям очень даже нужны! Правда, ребята?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Много вы понимаете! Да в школе скучно! Одни уроки….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Что вы, </w:t>
      </w: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! Учиться очень интересно! </w:t>
      </w:r>
      <w:r>
        <w:rPr>
          <w:color w:val="111111"/>
          <w:u w:val="single"/>
          <w:bdr w:val="none" w:sz="0" w:space="0" w:color="auto"/>
        </w:rPr>
        <w:t>Недаром в песне поется</w:t>
      </w:r>
      <w:r>
        <w:rPr>
          <w:color w:val="111111"/>
        </w:rPr>
        <w:t>: </w:t>
      </w:r>
      <w:r>
        <w:rPr>
          <w:i/>
          <w:iCs/>
          <w:color w:val="111111"/>
          <w:bdr w:val="none" w:sz="0" w:space="0" w:color="auto"/>
        </w:rPr>
        <w:t>«Школьные годы чудесные! С книгою, с дружбою, с песнею!»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С какой это книгою?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 xml:space="preserve"> БЕРЕТ БУКВАРЬ  и после слов даёт Шапокляк.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С букварем, например! Буквариком.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Букварик? А что за книга такая?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 xml:space="preserve">: А вот посмотри сама. 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  <w:u w:val="single"/>
          <w:bdr w:val="none" w:sz="0" w:space="0" w:color="auto"/>
        </w:rPr>
        <w:t>Шапокляк:</w:t>
      </w:r>
      <w:r>
        <w:rPr>
          <w:color w:val="111111"/>
          <w:u w:val="single"/>
          <w:bdr w:val="none" w:sz="0" w:space="0" w:color="auto"/>
        </w:rPr>
        <w:t xml:space="preserve">  Ой, что-то тут на каком-языке непонятном написано. Ай, отдам Гене и Чебурашке, пусть они сами разбираются с этой книжонкой. Скучная какая-то!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 А вот у меня есть такая интересная книга!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>
        <w:rPr>
          <w:color w:val="111111"/>
          <w:highlight w:val="yellow"/>
        </w:rPr>
        <w:t>(роется у себя в сумке)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</w:rPr>
        <w:t xml:space="preserve"> Шапокляк:</w:t>
      </w:r>
      <w:r>
        <w:rPr>
          <w:color w:val="111111"/>
        </w:rPr>
        <w:t xml:space="preserve"> Читайте, что написано! (МАТЕМАТИКА) Во, вот это интересно! Может, вы и задачи решать умеете? </w:t>
      </w:r>
      <w:r>
        <w:rPr>
          <w:i/>
          <w:iCs/>
          <w:color w:val="111111"/>
          <w:bdr w:val="none" w:sz="0" w:space="0" w:color="auto"/>
        </w:rPr>
        <w:t>(Умеем.)</w:t>
      </w:r>
      <w:r>
        <w:rPr>
          <w:color w:val="111111"/>
        </w:rPr>
        <w:t xml:space="preserve"> Посмотрим и проверим вас и ваших родителей. 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>
        <w:rPr>
          <w:color w:val="111111"/>
        </w:rPr>
        <w:t>1. Курица снесла четыре яйца,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А петух – два. Сколько всего яиц? </w:t>
      </w:r>
      <w:r>
        <w:rPr>
          <w:i/>
          <w:iCs/>
          <w:color w:val="111111"/>
          <w:bdr w:val="none" w:sz="0" w:space="0" w:color="auto"/>
        </w:rPr>
        <w:t>(Черыре.)---Петух не несет яица.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>
        <w:rPr>
          <w:color w:val="111111"/>
        </w:rPr>
        <w:t>2. Шел охотник, увидел на дереве трех ворон и выстрелил один раз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Сколько ворон осталось на дереве? </w:t>
      </w:r>
      <w:r>
        <w:rPr>
          <w:i/>
          <w:iCs/>
          <w:color w:val="111111"/>
          <w:bdr w:val="none" w:sz="0" w:space="0" w:color="auto"/>
        </w:rPr>
        <w:t>(Ни одной.)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3. Гусь стоит на одной лапе и весит 2кг. </w:t>
      </w:r>
      <w:r>
        <w:rPr>
          <w:i/>
          <w:iCs/>
          <w:color w:val="111111"/>
          <w:bdr w:val="none" w:sz="0" w:space="0" w:color="auto"/>
        </w:rPr>
        <w:t>(Показывает.)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Сколько он будет весить, если встанет на обе лапы? </w:t>
      </w:r>
      <w:r>
        <w:rPr>
          <w:i/>
          <w:iCs/>
          <w:color w:val="111111"/>
          <w:bdr w:val="none" w:sz="0" w:space="0" w:color="auto"/>
        </w:rPr>
        <w:t>(Столько же, 2кг.)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4. Под деревом четыре льва, один ушел, осталось ….</w:t>
      </w:r>
      <w:r>
        <w:rPr>
          <w:i/>
          <w:iCs/>
          <w:color w:val="111111"/>
          <w:bdr w:val="none" w:sz="0" w:space="0" w:color="auto"/>
        </w:rPr>
        <w:t>(Три.)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5. Мышь считает дырки в сыре, три плюс два, всего </w:t>
      </w:r>
      <w:r>
        <w:rPr>
          <w:i/>
          <w:iCs/>
          <w:color w:val="111111"/>
          <w:bdr w:val="none" w:sz="0" w:space="0" w:color="auto"/>
        </w:rPr>
        <w:t>(Пять.)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6. Петя нашел пять ягодок в траве и съел одну, осталось </w:t>
      </w:r>
      <w:r>
        <w:rPr>
          <w:i/>
          <w:iCs/>
          <w:color w:val="111111"/>
          <w:bdr w:val="none" w:sz="0" w:space="0" w:color="auto"/>
        </w:rPr>
        <w:t>(Четыре.)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7. Вновь ответить вас попросим – пять плюс пять, в итоге….</w:t>
      </w:r>
      <w:r>
        <w:rPr>
          <w:i/>
          <w:iCs/>
          <w:color w:val="111111"/>
          <w:bdr w:val="none" w:sz="0" w:space="0" w:color="auto"/>
        </w:rPr>
        <w:t>(Десять.)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>
        <w:rPr>
          <w:color w:val="111111"/>
        </w:rPr>
        <w:t xml:space="preserve"> </w:t>
      </w:r>
      <w:r>
        <w:rPr>
          <w:b/>
          <w:color w:val="111111"/>
        </w:rPr>
        <w:t xml:space="preserve">Шапокляк: </w:t>
      </w:r>
      <w:r>
        <w:rPr>
          <w:color w:val="111111"/>
        </w:rPr>
        <w:t>Молодцы!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</w:rPr>
      </w:pPr>
      <w:r>
        <w:rPr>
          <w:color w:val="111111"/>
          <w:highlight w:val="yellow"/>
        </w:rPr>
        <w:t>Звенит звонок.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  <w:u w:val="single"/>
          <w:bdr w:val="none" w:sz="0" w:space="0" w:color="auto"/>
        </w:rPr>
        <w:t xml:space="preserve">Шапокляк: </w:t>
      </w:r>
      <w:r>
        <w:rPr>
          <w:color w:val="111111"/>
        </w:rPr>
        <w:t xml:space="preserve"> Ну что ж, закончился урок. Наступает перемена!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>
        <w:rPr>
          <w:color w:val="111111"/>
        </w:rPr>
        <w:t>Отдохнуть всем можно смело! Предлагаю потанцевать!</w:t>
      </w:r>
    </w:p>
    <w:p>
      <w:pPr>
        <w:pStyle w:val="1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>ВЕДУЩИЙ</w:t>
      </w:r>
      <w:r>
        <w:rPr>
          <w:color w:val="000000"/>
        </w:rPr>
        <w:t>:  Отдохни, уважаемая Шапокляк! Посмотри, какие у нас талантливые дети.</w:t>
      </w:r>
    </w:p>
    <w:p>
      <w:p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</w:p>
    <w:p>
      <w:pPr>
        <w:spacing w:after="0" w:line="240" w:lineRule="auto"/>
        <w:ind w:firstLine="360"/>
        <w:jc w:val="center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  <w:highlight w:val="yellow"/>
        </w:rPr>
        <w:t>ТАНЕЦ С ГИМНАСТИЧЕСКИМИ ПАЛОЧКАМИ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Все! Решено! Открываю свою школу! Приглашаю всех желающих!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А чему же вы будете учить?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Всему! Я буду педагогом по труду! Научу мазать стулья клеем, подкладывать кнопки! Драться, кусаться, обзываться! Свистеть </w:t>
      </w:r>
      <w:r>
        <w:rPr>
          <w:i/>
          <w:iCs/>
          <w:color w:val="111111"/>
          <w:bdr w:val="none" w:sz="0" w:space="0" w:color="auto"/>
        </w:rPr>
        <w:t>(Свистит в свисток.)</w:t>
      </w:r>
      <w:r>
        <w:rPr>
          <w:color w:val="111111"/>
        </w:rPr>
        <w:t> </w:t>
      </w:r>
      <w:r>
        <w:rPr>
          <w:color w:val="111111"/>
          <w:u w:val="single"/>
          <w:bdr w:val="none" w:sz="0" w:space="0" w:color="auto"/>
        </w:rPr>
        <w:t>Кричать</w:t>
      </w:r>
      <w:r>
        <w:rPr>
          <w:color w:val="111111"/>
        </w:rPr>
        <w:t>: а-а-а! Прыгать до потолка!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Ребята, вы хотите учиться в такой школе? </w:t>
      </w:r>
      <w:r>
        <w:rPr>
          <w:i/>
          <w:iCs/>
          <w:color w:val="111111"/>
          <w:bdr w:val="none" w:sz="0" w:space="0" w:color="auto"/>
        </w:rPr>
        <w:t>(Нет.)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Уж и пошутить нельзя. А портфель-то собирать умеете? Вот сейчас и проверим!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</w:rPr>
      </w:pPr>
      <w:r>
        <w:rPr>
          <w:b/>
          <w:color w:val="111111"/>
        </w:rPr>
        <w:t>ЭСТАФЕТА </w:t>
      </w:r>
      <w:r>
        <w:rPr>
          <w:b/>
          <w:i/>
          <w:iCs/>
          <w:color w:val="111111"/>
          <w:bdr w:val="none" w:sz="0" w:space="0" w:color="auto"/>
        </w:rPr>
        <w:t>«СОБЕРИ ПОРТФЕЛЬ»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i/>
          <w:color w:val="111111"/>
        </w:rPr>
      </w:pPr>
      <w:r>
        <w:rPr>
          <w:i/>
          <w:color w:val="111111"/>
        </w:rPr>
        <w:t>Ведущие вместе с детьми смотрят, как собраны портфели.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Какие умные дети! И кто же вас всему этому научил?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color w:val="111111"/>
          <w:u w:val="single"/>
          <w:bdr w:val="none" w:sz="0" w:space="0" w:color="auto"/>
        </w:rPr>
      </w:pPr>
      <w:r>
        <w:rPr>
          <w:color w:val="111111"/>
          <w:u w:val="single"/>
          <w:bdr w:val="none" w:sz="0" w:space="0" w:color="auto"/>
          <w:highlight w:val="yellow"/>
        </w:rPr>
        <w:t>Дети: Наши воспитатели.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color w:val="111111"/>
          <w:bdr w:val="none" w:sz="0" w:space="0" w:color="auto"/>
        </w:rPr>
      </w:pPr>
      <w:r>
        <w:rPr>
          <w:b/>
          <w:color w:val="111111"/>
          <w:bdr w:val="none" w:sz="0" w:space="0" w:color="auto"/>
        </w:rPr>
        <w:t>Шапокляк:</w:t>
      </w:r>
      <w:r>
        <w:rPr>
          <w:color w:val="111111"/>
          <w:bdr w:val="none" w:sz="0" w:space="0" w:color="auto"/>
        </w:rPr>
        <w:t xml:space="preserve"> И как хоть этих ваших воспитателей зовут? Молчите!  Пусть эти отвечают, которые глазами щелкуют по сторонам.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</w:rPr>
      </w:pPr>
      <w:r>
        <w:rPr>
          <w:color w:val="111111"/>
          <w:u w:val="single"/>
          <w:bdr w:val="none" w:sz="0" w:space="0" w:color="auto"/>
          <w:highlight w:val="yellow"/>
        </w:rPr>
        <w:t>(обращается к родителям)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color w:val="111111"/>
          <w:u w:val="single"/>
          <w:bdr w:val="none" w:sz="0" w:space="0" w:color="auto"/>
        </w:rPr>
      </w:pPr>
      <w:r>
        <w:rPr>
          <w:b/>
          <w:color w:val="111111"/>
          <w:u w:val="single"/>
          <w:bdr w:val="none" w:sz="0" w:space="0" w:color="auto"/>
        </w:rPr>
        <w:t xml:space="preserve">Шапокляк. </w:t>
      </w:r>
      <w:r>
        <w:rPr>
          <w:color w:val="111111"/>
          <w:u w:val="single"/>
          <w:bdr w:val="none" w:sz="0" w:space="0" w:color="auto"/>
        </w:rPr>
        <w:t>Ай, нет скучно быть воспитателем, лучше  буду…. ДУМАЕТ!!!</w:t>
      </w:r>
    </w:p>
    <w:p>
      <w:pPr>
        <w:pStyle w:val="15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>
        <w:rPr>
          <w:color w:val="111111"/>
        </w:rPr>
        <w:t>Я придумала! Буду работать в детском саду! Поваром!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А что вы умеете готовить?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А чего там уметь-то? Воду вскипятить и положить все, что хочешь. И суп готов! Да разве обязательно что-то готовить? Я буду кормить всех чипсами, чупа-чупсами, чокопаем и газировкой! Хорошо я придумала </w:t>
      </w:r>
      <w:r>
        <w:rPr>
          <w:i/>
          <w:iCs/>
          <w:color w:val="111111"/>
          <w:bdr w:val="none" w:sz="0" w:space="0" w:color="auto"/>
        </w:rPr>
        <w:t>(Нет.)</w:t>
      </w:r>
      <w:r>
        <w:rPr>
          <w:color w:val="111111"/>
        </w:rPr>
        <w:t> Почему?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Ведущий</w:t>
      </w:r>
      <w:r>
        <w:rPr>
          <w:color w:val="111111"/>
        </w:rPr>
        <w:t>: Это вредные продукты. Чтобы быть здоровым, нужно обязательно есть суп и кашу, а не только сладкое.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</w:rPr>
        <w:t>Шапокляк:</w:t>
      </w:r>
      <w:r>
        <w:rPr>
          <w:color w:val="111111"/>
        </w:rPr>
        <w:t xml:space="preserve"> Ну вот, у меня тут есть в сумке полезный йогурт. Всю ночь выбирала его на сайте «Пятерочки», хотела, конечно по красной цене купить, но передумала.. Смеется… </w:t>
      </w:r>
      <w:r>
        <w:rPr>
          <w:color w:val="111111"/>
          <w:highlight w:val="yellow"/>
        </w:rPr>
        <w:t>Командным тоном говорит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</w:rPr>
        <w:t>Шапокляк:</w:t>
      </w:r>
      <w:r>
        <w:rPr>
          <w:color w:val="111111"/>
        </w:rPr>
        <w:t xml:space="preserve"> Идите-ка родители  сюда (   4 человека) Поиграем с вами. Кушать –то хотите. Я тут игру придумала, сейчас всё покажу.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</w:rPr>
      </w:pPr>
      <w:r>
        <w:rPr>
          <w:b/>
          <w:color w:val="111111"/>
          <w:highlight w:val="yellow"/>
        </w:rPr>
        <w:t>Конкурс для родителей.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 xml:space="preserve"> : Фу, не хочу быть поваром! Надоело! Еще  посуду мыть, противненькое дело! 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</w:rPr>
        <w:t>Шапокляк:</w:t>
      </w:r>
      <w:r>
        <w:rPr>
          <w:color w:val="111111"/>
        </w:rPr>
        <w:t xml:space="preserve"> Тогда я буду музыкантом! Тут уж точно ничего сложного!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 xml:space="preserve">Эй, родители! Как вашего музыканта зовут? </w:t>
      </w:r>
      <w:r>
        <w:rPr>
          <w:color w:val="111111"/>
          <w:highlight w:val="yellow"/>
        </w:rPr>
        <w:t>ОПЯТЬ К РОДИТЕЛЯМ ОБРАЩАЕТСЯ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</w:rPr>
        <w:t>Шапокляк:</w:t>
      </w:r>
      <w:r>
        <w:rPr>
          <w:color w:val="111111"/>
        </w:rPr>
        <w:t xml:space="preserve">  Дети, правильно!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  <w:u w:val="single"/>
          <w:bdr w:val="none" w:sz="0" w:space="0" w:color="auto"/>
        </w:rPr>
        <w:t>Ведущий</w:t>
      </w:r>
      <w:r>
        <w:rPr>
          <w:b/>
          <w:color w:val="111111"/>
        </w:rPr>
        <w:t>:</w:t>
      </w:r>
      <w:r>
        <w:rPr>
          <w:color w:val="111111"/>
        </w:rPr>
        <w:t xml:space="preserve">  Чтобы быть музыкантом ,для этого долго учиться нужно.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Ладно, раз я ничего делать не умею, тогда буду всеми руководить! Ура! Я буду заведующей!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b/>
          <w:color w:val="111111"/>
          <w:u w:val="single"/>
          <w:bdr w:val="none" w:sz="0" w:space="0" w:color="auto"/>
        </w:rPr>
        <w:t>Ведущий</w:t>
      </w:r>
      <w:r>
        <w:rPr>
          <w:b/>
          <w:color w:val="111111"/>
        </w:rPr>
        <w:t>:</w:t>
      </w:r>
      <w:r>
        <w:rPr>
          <w:color w:val="111111"/>
        </w:rPr>
        <w:t xml:space="preserve"> У нашего заведующего очень ответственная работа. Ей за все и за всех приходится отвечать, принимать сложные решения. А для этого очень много нужно знать и уметь!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29"/>
          <w:color w:val="111111"/>
          <w:bdr w:val="none" w:sz="0" w:space="0" w:color="auto"/>
        </w:rPr>
        <w:t>Шапокляк</w:t>
      </w:r>
      <w:r>
        <w:rPr>
          <w:color w:val="111111"/>
        </w:rPr>
        <w:t> : Да? Лучше я тогда домой пойду, в свою сказку, Гене с Чебурашкой. Там мне все понятно. Пока, ребята.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  <w:u w:val="single"/>
          <w:bdr w:val="none" w:sz="0" w:space="0" w:color="auto"/>
        </w:rPr>
        <w:t>Дети</w:t>
      </w:r>
      <w:r>
        <w:rPr>
          <w:color w:val="111111"/>
        </w:rPr>
        <w:t>: До свидания!</w:t>
      </w:r>
    </w:p>
    <w:p>
      <w:pPr>
        <w:pStyle w:val="15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r>
        <w:rPr>
          <w:i/>
          <w:iCs/>
          <w:color w:val="111111"/>
          <w:bdr w:val="none" w:sz="0" w:space="0" w:color="auto"/>
          <w:highlight w:val="yellow"/>
        </w:rPr>
        <w:t>(</w:t>
      </w:r>
      <w:r>
        <w:rPr>
          <w:rStyle w:val="29"/>
          <w:i/>
          <w:iCs/>
          <w:color w:val="111111"/>
          <w:bdr w:val="none" w:sz="0" w:space="0" w:color="auto"/>
          <w:highlight w:val="yellow"/>
        </w:rPr>
        <w:t>Шапокляк уходит</w:t>
      </w:r>
      <w:r>
        <w:rPr>
          <w:i/>
          <w:iCs/>
          <w:color w:val="111111"/>
          <w:bdr w:val="none" w:sz="0" w:space="0" w:color="auto"/>
          <w:highlight w:val="yellow"/>
        </w:rPr>
        <w:t>.)</w:t>
      </w:r>
    </w:p>
    <w:p>
      <w:pPr>
        <w:pStyle w:val="2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ВЕДУЩИЙ:  </w:t>
      </w:r>
      <w:r>
        <w:rPr>
          <w:color w:val="000000"/>
        </w:rPr>
        <w:t>Уважаемые родители! Сегодня мы провожаем наших детей из детского сада. В этот день  для нас особенный, так как мы имеем возможность поблагодарить вас за то, что вы были с нами все это время, активно участвовали в процессе воспитания и обучения наших детей, и оказывали нам</w:t>
      </w:r>
      <w:r>
        <w:rPr>
          <w:color w:val="000000"/>
          <w:sz w:val="28"/>
          <w:szCs w:val="28"/>
        </w:rPr>
        <w:t xml:space="preserve"> неоценимую поддержку.</w:t>
      </w:r>
    </w:p>
    <w:p>
      <w:pPr>
        <w:shd w:val="clear" w:color="auto" w:fill="FFFFFF"/>
        <w:spacing w:after="0" w:line="245" w:lineRule="atLeast"/>
        <w:rPr>
          <w:rStyle w:val="21"/>
          <w:rFonts w:ascii="Times New Roman" w:eastAsia="宋体" w:hAnsi="Times New Roman"/>
          <w:b/>
          <w:color w:val="000000"/>
          <w:sz w:val="24"/>
          <w:szCs w:val="24"/>
        </w:rPr>
      </w:pPr>
      <w:r>
        <w:rPr>
          <w:rStyle w:val="21"/>
          <w:rFonts w:ascii="Times New Roman" w:eastAsia="宋体" w:hAnsi="Times New Roman"/>
          <w:b/>
          <w:color w:val="000000"/>
          <w:sz w:val="24"/>
          <w:szCs w:val="24"/>
        </w:rPr>
        <w:t xml:space="preserve">ВЕДУЩИЙ: 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хорошего настроения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Тепла и общего веселия,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 чувствовать себя чудесно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вас исполним эту песню.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</w:p>
    <w:p>
      <w:pPr>
        <w:pStyle w:val="22"/>
        <w:shd w:val="clear" w:color="auto" w:fill="FFFFFF"/>
        <w:spacing w:before="0" w:beforeAutospacing="0" w:after="0" w:afterAutospacing="0"/>
        <w:jc w:val="center"/>
        <w:rPr>
          <w:rStyle w:val="21"/>
          <w:rFonts w:eastAsia="宋体"/>
          <w:b/>
          <w:color w:val="000000"/>
          <w:highlight w:val="yellow"/>
        </w:rPr>
      </w:pPr>
      <w:r>
        <w:rPr>
          <w:rStyle w:val="21"/>
          <w:rFonts w:eastAsia="宋体"/>
          <w:b/>
          <w:color w:val="000000"/>
          <w:highlight w:val="yellow"/>
        </w:rPr>
        <w:t>ПЕСНЯ от педагогов «Эта песенка для вас!...»</w:t>
      </w:r>
    </w:p>
    <w:p>
      <w:pPr>
        <w:pStyle w:val="22"/>
        <w:shd w:val="clear" w:color="auto" w:fill="FFFFFF"/>
        <w:spacing w:before="0" w:beforeAutospacing="0" w:after="0" w:afterAutospacing="0"/>
        <w:jc w:val="center"/>
        <w:rPr>
          <w:rStyle w:val="21"/>
          <w:rFonts w:eastAsia="宋体"/>
          <w:b/>
          <w:color w:val="000000"/>
        </w:rPr>
      </w:pPr>
      <w:r>
        <w:rPr>
          <w:rStyle w:val="21"/>
          <w:rFonts w:eastAsia="宋体"/>
          <w:b/>
          <w:color w:val="000000"/>
          <w:highlight w:val="yellow"/>
        </w:rPr>
        <w:t xml:space="preserve"> ( на мотив песни «Чёрный кот»)</w:t>
      </w:r>
    </w:p>
    <w:p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нашем садике таланты: </w:t>
      </w:r>
    </w:p>
    <w:p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Певцы, танцоры, музыканты.</w:t>
      </w:r>
    </w:p>
    <w:p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 как танцуют все у нас, </w:t>
      </w:r>
    </w:p>
    <w:p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Покажем вам прямо сейчас.</w:t>
      </w:r>
    </w:p>
    <w:p>
      <w:pPr>
        <w:pStyle w:val="22"/>
        <w:shd w:val="clear" w:color="auto" w:fill="FFFFFF"/>
        <w:spacing w:before="0" w:beforeAutospacing="0" w:after="0" w:afterAutospacing="0"/>
        <w:rPr>
          <w:rStyle w:val="21"/>
          <w:rFonts w:eastAsia="宋体"/>
          <w:b/>
          <w:color w:val="000000"/>
        </w:rPr>
      </w:pPr>
      <w:r>
        <w:rPr>
          <w:rStyle w:val="21"/>
          <w:rFonts w:eastAsia="宋体"/>
          <w:b/>
          <w:color w:val="000000"/>
        </w:rPr>
        <w:t>Ведущий: Наши выпускники приготовили замечательный танец.</w:t>
      </w:r>
    </w:p>
    <w:p>
      <w:pPr>
        <w:pStyle w:val="22"/>
        <w:shd w:val="clear" w:color="auto" w:fill="FFFFFF"/>
        <w:spacing w:before="0" w:beforeAutospacing="0" w:after="0" w:afterAutospacing="0"/>
        <w:jc w:val="center"/>
        <w:rPr>
          <w:rStyle w:val="21"/>
          <w:rFonts w:eastAsia="宋体"/>
          <w:b/>
          <w:color w:val="000000"/>
        </w:rPr>
      </w:pPr>
    </w:p>
    <w:p>
      <w:pPr>
        <w:pStyle w:val="22"/>
        <w:shd w:val="clear" w:color="auto" w:fill="FFFFFF"/>
        <w:spacing w:before="0" w:beforeAutospacing="0" w:after="0" w:afterAutospacing="0"/>
        <w:jc w:val="center"/>
        <w:rPr>
          <w:rStyle w:val="21"/>
          <w:rFonts w:eastAsia="宋体"/>
          <w:b/>
          <w:color w:val="000000"/>
        </w:rPr>
      </w:pPr>
      <w:r>
        <w:rPr>
          <w:rStyle w:val="21"/>
          <w:rFonts w:eastAsia="宋体"/>
          <w:b/>
          <w:color w:val="000000"/>
        </w:rPr>
        <w:t xml:space="preserve"> </w:t>
      </w:r>
      <w:r>
        <w:rPr>
          <w:rStyle w:val="21"/>
          <w:rFonts w:eastAsia="宋体"/>
          <w:b/>
          <w:color w:val="000000"/>
          <w:highlight w:val="yellow"/>
        </w:rPr>
        <w:t>Танец «Первоклашка»</w:t>
      </w:r>
    </w:p>
    <w:p>
      <w:pP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Ведущий: </w:t>
      </w:r>
    </w:p>
    <w:p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вот наступает торжественный час,</w:t>
        <w:br/>
        <w:t>Он очень серьезный и важный для вас!</w:t>
        <w:br/>
        <w:t>Вручается первая в жизни награда,</w:t>
        <w:br/>
        <w:t>Диплом об окончании детского сада!</w:t>
        <w:br/>
        <w:t>Пускай у вас много будет наград,</w:t>
        <w:br/>
        <w:t>Но первая в жизни – дороже, чем клад!!!</w:t>
      </w:r>
    </w:p>
    <w:p>
      <w:pPr>
        <w:pStyle w:val="15"/>
        <w:shd w:val="clear" w:color="auto" w:fill="FFFFFF"/>
        <w:jc w:val="center"/>
        <w:rPr>
          <w:b/>
          <w:u w:val="single"/>
        </w:rPr>
      </w:pPr>
      <w:r>
        <w:rPr>
          <w:b/>
          <w:u w:val="single"/>
          <w:highlight w:val="yellow"/>
        </w:rPr>
        <w:t>Вручение дипломов, подарки</w:t>
      </w:r>
    </w:p>
    <w:p>
      <w:pPr>
        <w:pStyle w:val="22"/>
        <w:shd w:val="clear" w:color="auto" w:fill="FFFFFF"/>
        <w:spacing w:before="0" w:beforeAutospacing="0" w:after="0" w:afterAutospacing="0"/>
        <w:jc w:val="center"/>
        <w:rPr>
          <w:rStyle w:val="21"/>
          <w:rFonts w:eastAsia="宋体"/>
          <w:b/>
          <w:color w:val="000000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Ведущий:</w:t>
      </w:r>
      <w:r>
        <w:rPr>
          <w:rFonts w:ascii="Times New Roman" w:hAnsi="Times New Roman"/>
          <w:sz w:val="24"/>
          <w:szCs w:val="24"/>
        </w:rPr>
        <w:t xml:space="preserve"> Хотим пожелать вам, родные ребята,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Учиться, расти, встретить новых друзей.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вами всегда будем очень гордиться,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лесенке жизни идите смелей!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ВЕДУЩИЙ:</w:t>
      </w:r>
      <w:r>
        <w:rPr>
          <w:rFonts w:ascii="Times New Roman" w:hAnsi="Times New Roman"/>
          <w:sz w:val="24"/>
          <w:szCs w:val="24"/>
        </w:rPr>
        <w:t xml:space="preserve"> А мы продолжаем и приглашаем  прочитать стихи.</w:t>
      </w:r>
    </w:p>
    <w:p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yellow"/>
        </w:rPr>
        <w:t>ДЕТИ ЧИТАЮТ СТИХИ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свиданья, садик мой,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Самый лучший и родной,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Мне пора учится в школе,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Расстаемся мы с тобой.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грусти и не скучай,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Новых малышей встречай.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Береги их, милый садик,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за шалости прощай.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ВЕДУЩИЙ: 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Отчего- то у ребят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Слезы на глазах блестят.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непросто расставаться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yellow"/>
        </w:rPr>
        <w:t>ВСЕ ВМЕСТЕ: До свиданья, детский сад!</w:t>
      </w:r>
    </w:p>
    <w:p>
      <w:pPr>
        <w:shd w:val="clear" w:color="auto" w:fill="FFFFFF"/>
        <w:spacing w:line="245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yellow"/>
        </w:rPr>
        <w:t>Песня «Детский сад, прощай!»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ВЕДУЩИЙ: 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Уходят дети школьною дорогой,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 остается в них частица нас!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сада детского, до школьного порога</w:t>
      </w:r>
    </w:p>
    <w:p>
      <w:pPr>
        <w:shd w:val="clear" w:color="auto" w:fill="FFFFFF"/>
        <w:spacing w:after="0" w:line="24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Их провожаем в школу: В добрый час!</w:t>
      </w:r>
    </w:p>
    <w:p>
      <w:pPr>
        <w:shd w:val="clear" w:color="auto" w:fill="FFFFFF"/>
        <w:spacing w:line="245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Звучит музыка дети делают круг  и строятся в одну линию.</w:t>
      </w:r>
    </w:p>
    <w:p>
      <w:p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  <w:t xml:space="preserve">ВЕДУЩИЙ: </w:t>
      </w: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Дорогие наши дети,</w:t>
      </w:r>
    </w:p>
    <w:p>
      <w:p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вот и закончился ваш последний праздник в детском саду. </w:t>
      </w:r>
    </w:p>
    <w:p>
      <w:p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Пусть у вас в жизни будет ещё много-много разных</w:t>
      </w:r>
    </w:p>
    <w:p>
      <w:p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праздников, пусть жизнь вам дарит только добро и радость. И пусть</w:t>
      </w:r>
    </w:p>
    <w:p>
      <w:p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ваше будущее будет самым прекрасным!</w:t>
      </w:r>
    </w:p>
    <w:p>
      <w:pPr>
        <w:spacing w:after="0" w:line="240" w:lineRule="auto"/>
        <w:rPr>
          <w:rFonts w:ascii="Times New Roman" w:eastAsia="Times New Roman" w:hAnsi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 Приглашаем всех на последнее фото в нашем замечательном зале.</w:t>
      </w:r>
    </w:p>
    <w:p>
      <w:pPr>
        <w:shd w:val="clear" w:color="auto" w:fill="FFFFFF"/>
        <w:spacing w:after="0" w:line="245" w:lineRule="atLeas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Уходят с музыкального зала под музыку.</w:t>
      </w:r>
    </w:p>
    <w:p>
      <w:pPr>
        <w:shd w:val="clear" w:color="auto" w:fill="FFFFFF"/>
        <w:spacing w:after="0" w:line="245" w:lineRule="atLeas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sectPr>
      <w:type w:val="continuous"/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xi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677"/>
        <w:tab w:val="right" w:pos="9355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  <w:p>
    <w:pPr>
      <w:pStyle w:val="17"/>
      <w:tabs>
        <w:tab w:val="center" w:pos="4677"/>
        <w:tab w:val="right" w:pos="9355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8D72E066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tmpl w:val="D4CC358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6"/>
  <w:bordersDoNotSurroundHeader/>
  <w:bordersDoNotSurroundFooter/>
  <w:defaultTabStop w:val="708"/>
  <w:drawingGridHorizontalSpacing w:val="110"/>
  <w:drawingGridVerticalSpacing w:val="156"/>
  <w:displayHorizontalDrawingGridEvery w:val="2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Calibri" w:eastAsia="Calibri" w:cs="Times New Roman" w:hAnsi="Calibri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6">
    <w:name w:val="header"/>
    <w:basedOn w:val="0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footer"/>
    <w:basedOn w:val="0"/>
    <w:pPr>
      <w:tabs>
        <w:tab w:val="center" w:pos="4677"/>
        <w:tab w:val="right" w:pos="9355"/>
      </w:tabs>
      <w:spacing w:after="0" w:line="240" w:lineRule="auto"/>
    </w:pPr>
  </w:style>
  <w:style w:type="character" w:styleId="18">
    <w:name w:val="Hyperlink"/>
    <w:basedOn w:val="10"/>
    <w:rPr>
      <w:rFonts w:cs="Times New Roman"/>
      <w:color w:val="0000FF"/>
      <w:u w:val="single"/>
    </w:rPr>
  </w:style>
  <w:style w:type="paragraph" w:customStyle="1" w:styleId="19">
    <w:name w:val="List Paragraph"/>
    <w:basedOn w:val="0"/>
    <w:pPr>
      <w:ind w:left="720"/>
      <w:contextualSpacing/>
    </w:pPr>
  </w:style>
  <w:style w:type="character" w:customStyle="1" w:styleId="20">
    <w:name w:val="c3"/>
    <w:basedOn w:val="10"/>
  </w:style>
  <w:style w:type="character" w:customStyle="1" w:styleId="21">
    <w:name w:val="c0"/>
    <w:basedOn w:val="10"/>
  </w:style>
  <w:style w:type="paragraph" w:customStyle="1" w:styleId="22">
    <w:name w:val="c2"/>
    <w:basedOn w:val="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3">
    <w:name w:val="c1"/>
    <w:basedOn w:val="10"/>
  </w:style>
  <w:style w:type="paragraph" w:styleId="24">
    <w:name w:val="Balloon Text"/>
    <w:basedOn w:val="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customStyle="1" w:styleId="25">
    <w:name w:val="c6"/>
    <w:basedOn w:val="10"/>
  </w:style>
  <w:style w:type="paragraph" w:customStyle="1" w:styleId="26">
    <w:name w:val="c9"/>
    <w:basedOn w:val="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c8"/>
    <w:basedOn w:val="10"/>
  </w:style>
  <w:style w:type="paragraph" w:customStyle="1" w:styleId="28">
    <w:name w:val="No Spacing"/>
    <w:rPr>
      <w:rFonts w:ascii="Droid Sans" w:eastAsia="Droid Sans" w:cs="Arial"/>
      <w:sz w:val="22"/>
      <w:szCs w:val="22"/>
      <w:lang w:val="ru-RU" w:eastAsia="en-US" w:bidi="ar-SA"/>
    </w:rPr>
  </w:style>
  <w:style w:type="character" w:styleId="29">
    <w:name w:val="Strong"/>
    <w:basedOn w:val="1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210</TotalTime>
  <Application>Honor_Office</Application>
  <Pages>8</Pages>
  <Words>2019</Words>
  <Characters>11046</Characters>
  <Lines>384</Lines>
  <Paragraphs>254</Paragraphs>
  <CharactersWithSpaces>12904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7</dc:creator>
  <cp:lastModifiedBy>HONOR Docs</cp:lastModifiedBy>
  <cp:revision>8</cp:revision>
  <cp:lastPrinted>2026-05-14T06:03:00Z</cp:lastPrinted>
  <dcterms:created xsi:type="dcterms:W3CDTF">2026-04-14T11:18:00Z</dcterms:created>
  <dcterms:modified xsi:type="dcterms:W3CDTF">2026-10-12T14:26:24Z</dcterms:modified>
</cp:coreProperties>
</file>